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g"/>
  <Default Extension="png" ContentType="image/png"/>
  <Default Extension="jpeg" ContentType="image/jpeg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5" Type="http://schemas.openxmlformats.org/package/2006/relationships/metadata/thumbnail" Target="docProps/thumbnail.jpeg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textAlignment w:val="auto"/>
        <w:outlineLvl w:val="9"/>
        <w:rPr>
          <w:rFonts w:ascii="仿宋_GB2312" w:eastAsia="仿宋_GB2312" w:cs="仿宋_GB2312" w:hint="eastAsia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ascii="仿宋_GB2312" w:eastAsia="仿宋_GB2312" w:cs="仿宋_GB2312" w:hint="eastAsia"/>
          <w:sz w:val="32"/>
          <w:szCs w:val="32"/>
          <w:lang w:val="en-US" w:eastAsia="zh-CN"/>
        </w:rPr>
        <w:drawing>
          <wp:anchor distT="0" distB="0" distL="114300" distR="114300" simplePos="0" relativeHeight="2" behindDoc="1" locked="0" layoutInCell="1" hidden="0" allowOverlap="1">
            <wp:simplePos x="0" y="0"/>
            <wp:positionH relativeFrom="column">
              <wp:posOffset>-569595</wp:posOffset>
            </wp:positionH>
            <wp:positionV relativeFrom="paragraph">
              <wp:posOffset>-217170</wp:posOffset>
            </wp:positionV>
            <wp:extent cx="6732270" cy="743585"/>
            <wp:effectExtent l="0" t="0" r="0" b="0"/>
            <wp:wrapNone/>
            <wp:docPr id="4" name="图片 4 4" descr="img00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图片 4 6"/>
                    <pic:cNvPicPr/>
                  </pic:nvPicPr>
                  <pic:blipFill>
                    <a:blip r:embed="rId3"/>
                    <a:srcRect t="9609" b="83892" l="4943" r="532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732270" cy="743585"/>
                    </a:xfrm>
                    <a:prstGeom prst="rect"/>
                    <a:noFill/>
                    <a:ln w="12700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anchor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textAlignment w:val="auto"/>
        <w:outlineLvl w:val="9"/>
        <w:rPr>
          <w:rFonts w:ascii="仿宋_GB2312" w:eastAsia="仿宋_GB2312" w:cs="仿宋_GB2312" w:hint="eastAsia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both"/>
        <w:textAlignment w:val="auto"/>
        <w:rPr>
          <w:rFonts w:ascii="Times New Roman" w:eastAsia="方正小标宋简体" w:cs="Times New Roman" w:hAnsi="Times New Roman"/>
          <w:sz w:val="44"/>
          <w:szCs w:val="44"/>
          <w:lang w:val="en-US" w:eastAsia="zh-CN"/>
        </w:rPr>
      </w:pPr>
      <w:bookmarkStart w:id="1" w:name="Content"/>
      <w:bookmarkEnd w:id="1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center"/>
        <w:textAlignment w:val="auto"/>
        <w:rPr>
          <w:rFonts w:ascii="Times New Roman" w:eastAsia="方正小标宋简体" w:cs="Times New Roman" w:hAnsi="Times New Roman"/>
          <w:sz w:val="44"/>
          <w:szCs w:val="44"/>
          <w:lang w:val="en-US" w:eastAsia="zh-CN"/>
        </w:rPr>
      </w:pPr>
      <w:r>
        <w:rPr>
          <w:rFonts w:ascii="Times New Roman" w:eastAsia="方正小标宋简体" w:cs="Times New Roman" w:hAnsi="Times New Roman"/>
          <w:sz w:val="44"/>
          <w:szCs w:val="44"/>
          <w:lang w:val="en-US" w:eastAsia="zh-CN"/>
        </w:rPr>
        <w:t>2026年度</w:t>
      </w:r>
      <w:r>
        <w:rPr>
          <w:rFonts w:ascii="Times New Roman" w:eastAsia="方正小标宋简体" w:cs="Times New Roman" w:hAnsi="Times New Roman" w:hint="eastAsia"/>
          <w:sz w:val="44"/>
          <w:szCs w:val="44"/>
          <w:lang w:val="en-US" w:eastAsia="zh-CN"/>
        </w:rPr>
        <w:t>“</w:t>
      </w:r>
      <w:r>
        <w:rPr>
          <w:rFonts w:ascii="Times New Roman" w:eastAsia="方正小标宋简体" w:cs="Times New Roman" w:hAnsi="Times New Roman"/>
          <w:sz w:val="44"/>
          <w:szCs w:val="44"/>
          <w:lang w:val="en-US" w:eastAsia="zh-CN"/>
        </w:rPr>
        <w:t>宁夏回族自治区孤独症儿童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center"/>
        <w:textAlignment w:val="auto"/>
        <w:rPr>
          <w:rFonts w:ascii="Times New Roman" w:eastAsia="方正小标宋简体" w:cs="Times New Roman" w:hAnsi="Times New Roman"/>
          <w:sz w:val="44"/>
          <w:szCs w:val="44"/>
          <w:lang w:val="en-US" w:eastAsia="zh-CN"/>
        </w:rPr>
      </w:pPr>
      <w:r>
        <w:rPr>
          <w:rFonts w:ascii="Times New Roman" w:eastAsia="方正小标宋简体" w:cs="Times New Roman" w:hAnsi="Times New Roman"/>
          <w:sz w:val="44"/>
          <w:szCs w:val="44"/>
          <w:lang w:val="en-US" w:eastAsia="zh-CN"/>
        </w:rPr>
        <w:t>数字化康复救助项目</w:t>
      </w:r>
      <w:r>
        <w:rPr>
          <w:rFonts w:ascii="Times New Roman" w:eastAsia="方正小标宋简体" w:cs="Times New Roman" w:hAnsi="Times New Roman" w:hint="eastAsia"/>
          <w:sz w:val="44"/>
          <w:szCs w:val="44"/>
          <w:lang w:val="en-US" w:eastAsia="zh-CN"/>
        </w:rPr>
        <w:t>”</w:t>
      </w:r>
      <w:r>
        <w:rPr>
          <w:rFonts w:ascii="Times New Roman" w:eastAsia="方正小标宋简体" w:cs="Times New Roman" w:hAnsi="Times New Roman"/>
          <w:sz w:val="44"/>
          <w:szCs w:val="44"/>
          <w:lang w:val="en-US" w:eastAsia="zh-CN"/>
        </w:rPr>
        <w:t>申请名单及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center"/>
        <w:textAlignment w:val="auto"/>
        <w:rPr>
          <w:rFonts w:ascii="Times New Roman" w:eastAsia="方正小标宋简体" w:cs="Times New Roman" w:hAnsi="Times New Roman"/>
          <w:sz w:val="44"/>
          <w:szCs w:val="44"/>
          <w:lang w:val="en-US" w:eastAsia="zh-CN"/>
        </w:rPr>
      </w:pPr>
      <w:r>
        <w:rPr>
          <w:rFonts w:ascii="Times New Roman" w:eastAsia="方正小标宋简体" w:cs="Times New Roman" w:hAnsi="Times New Roman"/>
          <w:sz w:val="44"/>
          <w:szCs w:val="44"/>
          <w:lang w:val="en-US" w:eastAsia="zh-CN"/>
        </w:rPr>
        <w:t>审核结果公示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both"/>
        <w:textAlignment w:val="auto"/>
        <w:rPr>
          <w:rFonts w:asci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ascii="方正小标宋简体" w:eastAsia="方正小标宋简体" w:cs="方正小标宋简体" w:hint="eastAsia"/>
          <w:sz w:val="44"/>
          <w:szCs w:val="44"/>
          <w:lang w:val="en-US" w:eastAsia="zh-CN"/>
        </w:rPr>
        <w:t xml:space="preserve">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Chars="200" w:firstLine="640"/>
        <w:jc w:val="left"/>
        <w:textAlignment w:val="auto"/>
        <w:rPr>
          <w:rFonts w:ascii="Times New Roman" w:eastAsia="仿宋_GB2312" w:cs="Times New Roman" w:hAnsi="Times New Roman"/>
          <w:sz w:val="32"/>
          <w:szCs w:val="32"/>
          <w:lang w:val="en-US" w:eastAsia="zh-CN"/>
          <w:highlight w:val="auto"/>
        </w:rPr>
      </w:pPr>
      <w:r>
        <w:rPr>
          <w:rFonts w:ascii="Times New Roman" w:eastAsia="仿宋_GB2312" w:cs="Times New Roman" w:hAnsi="Times New Roman"/>
          <w:sz w:val="32"/>
          <w:szCs w:val="32"/>
          <w:lang w:val="en-US" w:eastAsia="zh-CN"/>
        </w:rPr>
        <w:t>经全区定点康复机构审核，现对我区2026年申请</w:t>
      </w:r>
      <w:r>
        <w:rPr>
          <w:rFonts w:ascii="Times New Roman" w:eastAsia="仿宋_GB2312" w:cs="Times New Roman" w:hAnsi="Times New Roman" w:hint="eastAsia"/>
          <w:sz w:val="32"/>
          <w:szCs w:val="32"/>
          <w:lang w:val="en-US" w:eastAsia="zh-CN"/>
        </w:rPr>
        <w:t>“</w:t>
      </w:r>
      <w:r>
        <w:rPr>
          <w:rFonts w:ascii="Times New Roman" w:eastAsia="仿宋_GB2312" w:cs="Times New Roman" w:hAnsi="Times New Roman"/>
          <w:sz w:val="32"/>
          <w:szCs w:val="32"/>
          <w:lang w:val="en-US" w:eastAsia="zh-CN"/>
        </w:rPr>
        <w:t>宁夏回族自治区孤独症儿童数字化康复救助项目</w:t>
      </w:r>
      <w:r>
        <w:rPr>
          <w:rFonts w:ascii="Times New Roman" w:eastAsia="仿宋_GB2312" w:cs="Times New Roman" w:hAnsi="Times New Roman" w:hint="eastAsia"/>
          <w:sz w:val="32"/>
          <w:szCs w:val="32"/>
          <w:lang w:val="en-US" w:eastAsia="zh-CN"/>
        </w:rPr>
        <w:t>”</w:t>
      </w:r>
      <w:r>
        <w:rPr>
          <w:rFonts w:ascii="Times New Roman" w:eastAsia="仿宋_GB2312" w:cs="Times New Roman" w:hAnsi="Times New Roman"/>
          <w:sz w:val="32"/>
          <w:szCs w:val="32"/>
          <w:lang w:val="en-US" w:eastAsia="zh-CN"/>
          <w:highlight w:val="auto"/>
        </w:rPr>
        <w:t>的申请名单及审核结果进行公示。公示期限为5个工作日</w:t>
      </w:r>
      <w:r>
        <w:rPr>
          <w:rFonts w:ascii="Times New Roman" w:eastAsia="仿宋_GB2312" w:cs="Times New Roman" w:hAnsi="Times New Roman" w:hint="eastAsia"/>
          <w:sz w:val="32"/>
          <w:szCs w:val="32"/>
          <w:lang w:val="en-US" w:eastAsia="zh-CN"/>
          <w:highlight w:val="auto"/>
        </w:rPr>
        <w:t>，</w:t>
      </w:r>
      <w:r>
        <w:rPr>
          <w:rFonts w:ascii="Times New Roman" w:eastAsia="仿宋_GB2312" w:cs="Times New Roman" w:hAnsi="Times New Roman"/>
          <w:sz w:val="32"/>
          <w:szCs w:val="32"/>
          <w:lang w:val="en-US" w:eastAsia="zh-CN"/>
          <w:highlight w:val="auto"/>
        </w:rPr>
        <w:t>从2026年10月</w:t>
      </w:r>
      <w:r>
        <w:rPr>
          <w:rFonts w:ascii="Times New Roman" w:eastAsia="仿宋_GB2312" w:cs="Times New Roman" w:hAnsi="Times New Roman" w:hint="eastAsia"/>
          <w:sz w:val="32"/>
          <w:szCs w:val="32"/>
          <w:lang w:val="en-US" w:eastAsia="zh-CN"/>
          <w:highlight w:val="auto"/>
        </w:rPr>
        <w:t>22</w:t>
      </w:r>
      <w:r>
        <w:rPr>
          <w:rFonts w:ascii="Times New Roman" w:eastAsia="仿宋_GB2312" w:cs="Times New Roman" w:hAnsi="Times New Roman"/>
          <w:sz w:val="32"/>
          <w:szCs w:val="32"/>
          <w:lang w:val="en-US" w:eastAsia="zh-CN"/>
          <w:highlight w:val="auto"/>
        </w:rPr>
        <w:t>起至10月</w:t>
      </w:r>
      <w:r>
        <w:rPr>
          <w:rFonts w:ascii="Times New Roman" w:eastAsia="仿宋_GB2312" w:cs="Times New Roman" w:hAnsi="Times New Roman" w:hint="eastAsia"/>
          <w:sz w:val="32"/>
          <w:szCs w:val="32"/>
          <w:lang w:val="en-US" w:eastAsia="zh-CN"/>
          <w:highlight w:val="auto"/>
        </w:rPr>
        <w:t>28</w:t>
      </w:r>
      <w:r>
        <w:rPr>
          <w:rFonts w:ascii="Times New Roman" w:eastAsia="仿宋_GB2312" w:cs="Times New Roman" w:hAnsi="Times New Roman"/>
          <w:sz w:val="32"/>
          <w:szCs w:val="32"/>
          <w:lang w:val="en-US" w:eastAsia="zh-CN"/>
          <w:highlight w:val="auto"/>
        </w:rPr>
        <w:t>日止。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center"/>
        <w:textAlignment w:val="auto"/>
        <w:rPr>
          <w:rFonts w:ascii="方正小标宋简体" w:eastAsia="方正小标宋简体" w:cs="方正小标宋简体" w:hint="eastAsia"/>
          <w:spacing w:val="0"/>
          <w:sz w:val="40"/>
          <w:szCs w:val="40"/>
          <w:lang w:val="en-US" w:eastAsia="zh-CN"/>
          <w:highlight w:val="auto"/>
        </w:rPr>
      </w:pPr>
      <w:r>
        <w:rPr>
          <w:rFonts w:ascii="方正小标宋简体" w:eastAsia="方正小标宋简体" w:cs="方正小标宋简体" w:hint="eastAsia"/>
          <w:spacing w:val="0"/>
          <w:sz w:val="40"/>
          <w:szCs w:val="40"/>
          <w:lang w:val="en-US" w:eastAsia="zh-CN"/>
          <w:highlight w:val="auto"/>
        </w:rPr>
        <w:t>宁夏孤独症儿童数字化康复救助名单（第一批）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center"/>
        <w:textAlignment w:val="auto"/>
        <w:rPr>
          <w:rFonts w:ascii="方正小标宋简体" w:eastAsia="方正小标宋简体" w:cs="方正小标宋简体" w:hint="eastAsia"/>
          <w:sz w:val="44"/>
          <w:szCs w:val="44"/>
          <w:lang w:val="en-US" w:eastAsia="zh-CN"/>
          <w:highlight w:val="auto"/>
        </w:rPr>
      </w:pPr>
    </w:p>
    <w:tbl>
      <w:tblPr>
        <w:jc w:val="center"/>
        <w:tblW w:w="105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5"/>
        <w:gridCol w:w="876"/>
        <w:gridCol w:w="732"/>
        <w:gridCol w:w="2268"/>
        <w:gridCol w:w="1002"/>
        <w:gridCol w:w="3801"/>
        <w:gridCol w:w="1194"/>
      </w:tblGrid>
      <w:tr>
        <w:trPr>
          <w:trHeight w:val="460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序号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姓名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性别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身份证号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监护人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机构名称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审核意见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姜*亭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6405**********091X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赵*娣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中卫市残疾人康复中心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李*怡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6405**********0326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李*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中卫市残疾人康复中心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3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卢*烨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6405**********0557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李*娟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中卫市残疾人康复中心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4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马*泽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6405**********0510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马*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中卫市残疾人康复中心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5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门*霖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6405**********0010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门*鹏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中卫市残疾人康复中心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孙*涵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6405**********2124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万*萍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中卫市残疾人康复中心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王*溪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6405**********0723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张*华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中卫市残疾人康复中心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8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张*泽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6405**********0716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吕*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中卫市残疾人康复中心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9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张*淼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6405**********1319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侯*莉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中卫市残疾人康复中心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张*钰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6405**********1710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张*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中卫市残疾人康复中心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11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雷*霖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6403**********3810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毛*女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红寺堡区妇幼保健计划生育服务中心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12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马*铭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6403**********3814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李*乐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红寺堡区妇幼保健计划生育服务中心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13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马*辰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6403**********391X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马*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红寺堡区妇幼保健计划生育服务中心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14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马*泽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6403**********3530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马*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红寺堡区妇幼保健计划生育服务中心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15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马*煜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6404**********531X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周*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彭阳县残疾人康复中心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16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何*航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6404**********3216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陈*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彭阳县残疾人康复中心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高*林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6403**********0016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高*霞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盐池县美好未来儿童康复中心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18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赵*鸿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6403**********1012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赵*涛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盐池县美好未来儿童康复中心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19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王*宁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6403**********0015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王*海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盐池县美好未来儿童康复中心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宋*瑜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6403**********2016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李*琴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盐池县美好未来儿童康复中心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21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白*悦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6108**********2129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白*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盐池县美好未来儿童康复中心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22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郭*铭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6403**********0014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郭*洋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盐池县美好未来儿童康复中心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23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杜*福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6403**********2412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杜*涛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盐池县美好未来儿童康复中心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24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石*博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6403**********1617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石*林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盐池县美好未来儿童康复中心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25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张*睿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6403**********141X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张*全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盐池县美好未来儿童康复中心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26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龚*浩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6401**********2930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龚*文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灵武市中医医院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韩*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6401**********1325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高*琴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灵武市中医医院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28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金*妮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6401**********2228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金*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灵武市中医医院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29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李*淞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6401**********2914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李*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灵武市中医医院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30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李*彤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6401**********2920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黄*莎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灵武市中医医院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31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刘*泽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6404**********0378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张*英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灵武市中医医院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32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马*宇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6401**********2215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马*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灵武市中医医院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33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马*轩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6404**********4910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马*花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灵武市中医医院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34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史*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6401**********1619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张*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灵武市中医医院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35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唐*航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6210**********0918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张*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灵武市中医医院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36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朱*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6403**********1019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朱*波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灵武市中医医院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37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王*萌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6401**********2227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王*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灵武市中医医院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38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杨*玥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6401**********224X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杨*明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灵武市中医医院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39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伍*玥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6401**********1647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徐*庆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灵武市中医医院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40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张*涵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6404**********3228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张*亮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固原市残疾人康复和就业服务中心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41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安*毓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6401**********0928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安*涛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银川江海洋仁德康养中心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42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马*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6401**********0629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王*女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银川江海洋仁德康养中心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43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郑*晨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6401**********0632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郑*龙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银川江海洋仁德康养中心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44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沈*凯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6401**********1817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沈*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贺兰县人民医院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45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马*辰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6401**********3614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杨*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贺兰县人民医院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46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慕*辰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6401**********002X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慕*灵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贺兰县人民医院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47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孙*然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6401**********0023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汪*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贺兰县人民医院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48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王*墨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6404**********2214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常*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贺兰县人民医院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49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闫*琛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6401**********001X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闫*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贺兰县人民医院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50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马*昊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6403**********1512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马*磊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吴忠市妇幼保健院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51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梁*旭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6403**********2514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梁*龙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吴忠市妇幼保健院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52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杨*诺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6401**********4538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杨*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吴忠市妇幼保健院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53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马*烁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6403**********0311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杨*慧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吴忠市妇幼保健院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54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王*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6403**********0340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丁*玲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吴忠市妇幼保健院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55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马*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6403**********2712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马*山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吴忠市妇幼保健院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56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王*晴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6403**********0520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丁*荣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吴忠市妇幼保健院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57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张*皓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6403**********141X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张*明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吴忠市妇幼保健院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58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马*杭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6403**********0319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袁*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吴忠市妇幼保健院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59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马*乐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6403**********0512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马*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吴忠市妇幼保健院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何*荷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6403**********1121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王*樱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吴忠市天使儿童康复中心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61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马*乐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6403**********0517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马*鹅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吴忠市天使儿童康复中心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62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马*馨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6403**********1126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马*琴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吴忠市天使儿童康复中心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63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马*朗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6403**********1532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王*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吴忠市天使儿童康复中心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马*文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6403**********0533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马*琳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吴忠市天使儿童康复中心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65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马*航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6403**********0011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周*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吴忠市天使儿童康复中心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66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王*锦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6403**********0353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刘*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吴忠市天使儿童康复中心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曹*涵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6401**********334X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曹*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银川爱心园孤独症康复训练中心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68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丁*钰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6401**********0069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丁*云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银川爱心园孤独症康复训练中心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69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高*寒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6405**********0312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赵*琴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银川爱心园孤独症康复训练中心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70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顾*烁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6403**********081X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顾*祥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银川爱心园孤独症康复训练中心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71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郭*兮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6401**********1814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王*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银川爱心园孤独症康复训练中心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72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何*妮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6405**********3928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陈*贤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银川爱心园孤独症康复训练中心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73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虎*一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6401**********0310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蒋*燕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银川爱心园孤独症康复训练中心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74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黄*毅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6401**********1854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周*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银川爱心园孤独症康复训练中心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75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黄*烁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6108**********0918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王*婷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银川爱心园孤独症康复训练中心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76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惠*怡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6106**********602X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惠*垂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银川爱心园孤独症康复训练中心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77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蒋*琪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6401**********1615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蒋*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银川爱心园孤独症康复训练中心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78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李*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6401**********3412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孙*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银川爱心园孤独症康复训练中心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79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李*语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1503**********0020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李*智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银川爱心园孤独症康复训练中心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80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李*雪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6401**********4049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李*梅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银川爱心园孤独症康复训练中心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81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李*宇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6405**********3011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李*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银川爱心园孤独症康复训练中心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82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李*琦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6401**********3237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王*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银川爱心园孤独症康复训练中心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83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马*阳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6403**********3213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马*云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银川爱心园孤独症康复训练中心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84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马*屿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6403**********3212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马*云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银川爱心园孤独症康复训练中心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85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马*航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6403**********0017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马*民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银川爱心园孤独症康复训练中心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86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马*阳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6401**********0315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马*茹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银川爱心园孤独症康复训练中心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87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毛*安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6401**********0911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陈*博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银川爱心园孤独症康复训练中心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88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聂*墨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3412**********4749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刘*丽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银川爱心园孤独症康复训练中心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89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庞*泽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1503**********0072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藏*超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银川爱心园孤独症康复训练中心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90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秦*博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6401**********1112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秦*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银川爱心园孤独症康复训练中心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91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孙*奇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6401**********0650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王*燕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银川爱心园孤独症康复训练中心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92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谭*勉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6401**********3224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勉*薇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银川爱心园孤独症康复训练中心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93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万*禾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6405**********1720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王*霞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银川爱心园孤独症康复训练中心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94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汪*妍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6210**********2727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何*丽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银川爱心园孤独症康复训练中心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95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王*陈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6405**********0516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陈*洁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银川爱心园孤独症康复训练中心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96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吴*俊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6401**********3214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吴*兵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银川爱心园孤独症康复训练中心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97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吴*琦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6401**********3515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姚*园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银川爱心园孤独症康复训练中心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98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吴*悦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6402**********5725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吴*龙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银川爱心园孤独症康复训练中心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99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武*芮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6401**********2824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马*娟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银川爱心园孤独症康复训练中心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100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武*谦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6405**********3914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赵*香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银川爱心园孤独症康复训练中心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101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徐*妍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6404**********0329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徐*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银川爱心园孤独症康复训练中心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102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徐*源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6401**********008X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杨*妮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银川爱心园孤独症康复训练中心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103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杨*裕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6401**********0033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冯*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银川爱心园孤独症康复训练中心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104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杨*宁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6204**********0235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武*彤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银川爱心园孤独症康复训练中心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105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杨*博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6401**********0385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刘*梅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银川爱心园孤独症康复训练中心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106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杨*彤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6402**********1243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李*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银川爱心园孤独症康复训练中心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107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余*唯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6401**********3039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余*然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银川爱心园孤独症康复训练中心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108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袁*琛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6402**********0250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李*媛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银川爱心园孤独症康复训练中心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109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张*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6404**********3414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钱*娟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银川爱心园孤独症康复训练中心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110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张*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6401**********3028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薛*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银川爱心园孤独症康复训练中心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111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张*凡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6401**********2833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李*花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银川爱心园孤独症康复训练中心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112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张*宁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6401**********1921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张*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银川爱心园孤独症康复训练中心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113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张*蕊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6401**********2828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李*花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银川爱心园孤独症康复训练中心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114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张*浩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6405**********0015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张*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银川爱心园孤独症康复训练中心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115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张*霖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1411**********0018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张*强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银川爱心园孤独症康复训练中心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116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赵*雨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6402**********3846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张*生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银川爱心园孤独症康复训练中心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陈*润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6401**********4515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姬*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青铜峡市残疾人康复和就业服务中心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118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董*宸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6403**********1234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张*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青铜峡市残疾人康复和就业服务中心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119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陈*凯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6403**********0011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赵*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青铜峡市残疾人康复和就业服务中心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120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姚*墨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6403**********0014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姚*平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青铜峡市残疾人康复和就业服务中心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121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石*涵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6403**********2522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陈*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青铜峡市残疾人康复和就业服务中心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122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马*欣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6403**********0522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马*蓉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吴忠市利通区多爱儿童康复中心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123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孙*策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6403**********1118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王*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吴忠市利通区多爱儿童康复中心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124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徐*轩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6403**********1511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张*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吴忠市利通区多爱儿童康复中心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125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白*浩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6404**********3011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白*鹏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固原市原州区残疾人康复中心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126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海*洁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6404**********4524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母*霞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固原市原州区残疾人康复中心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127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海*宇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6404**********2014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海*有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固原市原州区残疾人康复中心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128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李*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6404**********0316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李*辉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固原市原州区残疾人康复中心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129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李*昊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6404**********2018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李*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固原市原州区残疾人康复中心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130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马*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6404**********4711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丁*梅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固原市原州区残疾人康复中心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131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马*铭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6404**********4716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陈*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固原市原州区残疾人康复中心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132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王*然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6504**********0432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魏*艳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固原市原州区残疾人康复中心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133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王*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6404**********221X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王*强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固原市原州区残疾人康复中心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134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夏*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6404**********0619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夏*明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固原市原州区残疾人康复中心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135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冶*宸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6404**********5336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冶*龙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固原市原州区残疾人康复中心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136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张*旭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6404**********2614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李*艳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固原市原州区残疾人康复中心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137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李*东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6402**********3837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李*社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石嘴山市残疾人康复和就业服务中心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138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刘*桐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6402**********0043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刘*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石嘴山市残疾人康复和就业服务中心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139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孙*瑄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6402**********0043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滕*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石嘴山市残疾人康复和就业服务中心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140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王*宇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6402**********2410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李*西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石嘴山市残疾人康复和就业服务中心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141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杨*宇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6402**********2412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丁*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石嘴山市残疾人康复和就业服务中心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142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于*轶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6106**********3211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于*浩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石嘴山市残疾人康复和就业服务中心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143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张*研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6402**********0519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朱*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石嘴山市残疾人康复和就业服务中心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144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丁*凡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6402**********2418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丁*涛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石嘴山市残疾人康复和就业服务中心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145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陈*桐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6402**********3410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陈*科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石嘴山市残疾人康复和就业服务中心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146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冯*宁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6108**********0325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冯*清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石嘴山市残疾人康复和就业服务中心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147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王*杰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6405**********4612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张*弟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银川市残疾人康复中心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148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余*娅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6403**********2444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苏*花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银川市残疾人康复中心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149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包*博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6403**********0916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张*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银川市残疾人康复中心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150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蔡*丞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6401**********065X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蔡*东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银川市残疾人康复中心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151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冯*泽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6401**********0633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马*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银川市残疾人康复中心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152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计*凡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6401**********032X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张*艳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银川市残疾人康复中心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153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刘*琪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6208**********4128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马*萍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银川市残疾人康复中心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154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马*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6401**********3315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马*华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银川市残疾人康复中心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155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王*迟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6402**********3814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苏*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银川市残疾人康复中心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156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王*哲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6401**********061X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高*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银川市残疾人康复中心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157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王*淇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6401**********0641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王*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银川市残疾人康复中心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158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徐*勋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6401**********3210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石*芳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银川市残疾人康复中心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159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杨*泽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6401**********1610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杨*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银川市残疾人康复中心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160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杨*可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6401**********2921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李*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银川市残疾人康复中心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161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杨*琛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6401**********0314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马*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银川市残疾人康复中心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162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李*彤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6403**********0864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李*明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同心豫海老年病医院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163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马*珍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6403**********002X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马*祥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同心豫海老年病医院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164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禹*阳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6401**********311X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马*萍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宁夏残疾人康复中心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165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陈*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6401**********062X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李*莹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宁夏残疾人康复中心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166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任*轩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6404**********3434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王*弟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宁夏残疾人康复中心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167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薛*云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6405**********1710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刘*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宁夏残疾人康复中心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168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张*圻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6405**********0211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张*梅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宁夏残疾人康复中心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169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马*毅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6405**********0810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田*华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宁夏残疾人康复中心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170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海*玥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6401**********3361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黑*芳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宁夏残疾人康复中心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171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柳*祥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6404**********0016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柳*莉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宁夏残疾人康复中心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172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王*源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6401**********0616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付*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宁夏残疾人康复中心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173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梁*腾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6401**********3710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马*梅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宁夏残疾人康复中心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174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刘*宸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6401**********3133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于*楠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宁夏残疾人康复中心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175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张*森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AC37**********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王*琴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宁夏残疾人康复中心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176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李*卓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6401**********0663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李*初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宁夏残疾人康复中心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177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闫*翊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6401**********0713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孙*清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宁夏残疾人康复中心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178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李*泽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6210**********2113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成*娜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宁夏残疾人康复中心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179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景*言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6401**********3360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陈*玲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宁夏残疾人康复中心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180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 *梓琛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6402**********0631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臧*亮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宁夏残疾人康复中心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181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李*瑞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6401**********1818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谷*爽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宁夏残疾人康复中心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182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王*卓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6401**********0675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赵*奇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宁夏残疾人康复中心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183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张*真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6403**********362X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马*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宁夏残疾人康复中心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184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杜*希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1406**********0062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马*兰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宁夏残疾人康复中心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185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马*一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6404**********261X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李*洁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宁夏残疾人康复中心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186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王*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6403**********2715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李*杰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宁夏残疾人康复中心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187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苏*安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6401**********0631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王*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宁夏残疾人康复中心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188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齐*翊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6402**********0256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朱*华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宁夏残疾人康复中心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189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雒*豪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6401**********2913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王*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宁夏残疾人康复中心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190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马*辰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6404**********3057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马*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宁夏残疾人康复中心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191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包*卓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6204**********0016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包*源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宁夏残疾人康复中心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192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沈*江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6401**********3011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江*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宁夏残疾人康复中心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193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韩*祺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6205**********2119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王*霞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宁夏残疾人康复中心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194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安*熙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6404**********1030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张*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宁夏残疾人康复中心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195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陈*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6401**********0919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沈*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宁夏残疾人康复中心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196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宋*洋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6205**********4238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陶*芬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宁夏残疾人康复中心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197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杨*婷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6403**********1449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杨*英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宁夏残疾人康复中心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198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宋*然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6401**********0375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宋*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宁夏残疾人康复中心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199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陈*闰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1506**********0013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王*苗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宁夏残疾人康复中心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200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李*燃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6401**********0822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罗*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宁夏残疾人康复中心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201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杨*诚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6401**********0318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苏*琴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宁夏残疾人康复中心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202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张*溪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6405**********0022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田*兰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宁夏残疾人康复中心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203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郭*藩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6404**********2017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郭*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宁夏残疾人康复中心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204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马*盛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6401**********0650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盛*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宁夏残疾人康复中心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205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马*怡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6403**********0825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马*银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宁夏残疾人康复中心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206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王*轩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6404**********4013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马*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宁夏残疾人康复中心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207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潘*遥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6403**********0039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潘*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宁夏残疾人康复中心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208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石*硕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6401**********2812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梁*霞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宁夏残疾人康复中心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8" behindDoc="0" locked="0" layoutInCell="1" hidden="1" allowOverlap="1">
                      <wp:simplePos x="0" y="0"/>
                      <wp:positionH relativeFrom="column">
                        <wp:posOffset>-671830</wp:posOffset>
                      </wp:positionH>
                      <wp:positionV relativeFrom="paragraph">
                        <wp:posOffset>-1211580</wp:posOffset>
                      </wp:positionV>
                      <wp:extent cx="63499" cy="63500"/>
                      <wp:effectExtent l="0" t="0" r="0" b="0"/>
                      <wp:wrapNone/>
                      <wp:docPr id="7" name="KGD_6AD86FBE$01$29$00001 7" descr="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"/>
                      <wp:cNvGraphicFramePr>
                        <a:graphicFrameLocks noChangeAspect="0"/>
                      </wp:cNvGraphicFramePr>
                      <a:graphic>
                        <a:graphicData uri="http://schemas.microsoft.com/office/word/2010/wordprocessingShape">
                          <wps:wsp>
                            <wps:cNvSpPr/>
                            <wps:spPr>
                              <a:xfrm rot="0">
                                <a:off x="0" y="0"/>
                                <a:ext cx="63499" cy="63500"/>
                              </a:xfrm>
                              <a:prstGeom prst="rect"/>
                              <a:solidFill>
                                <a:srgbClr val="FFFFFF"/>
                              </a:solidFill>
                              <a:ln w="12700" cmpd="sng" cap="flat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</a:ln>
                            </wps:spPr>
                            <wps:bodyPr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type="#_x0000_t1" id="KGD_6AD86FBE$01$29$00001 8" o:spid="_x0000_s8" fillcolor="#FFFFFF" stroked="t" strokeweight="1.0pt" alt="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" style="position:absolute;&#10;margin-left:-52.9pt;&#10;margin-top:-95.4pt;&#10;width:4.999999pt;&#10;height:5.000002pt;&#10;z-index:28;&#10;mso-position-horizontal:absolute;&#10;mso-position-vertical:absolute;&#10;visibility:hidden;">
                      <v:stroke color="#000000"/>
                    </v:rect>
                  </w:pict>
                </mc:Fallback>
              </mc:AlternateContent>
            </w:r>
            <w:r>
              <w:rPr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7" behindDoc="0" locked="0" layoutInCell="1" hidden="1" allowOverlap="1">
                      <wp:simplePos x="0" y="0"/>
                      <wp:positionH relativeFrom="column">
                        <wp:posOffset>-671830</wp:posOffset>
                      </wp:positionH>
                      <wp:positionV relativeFrom="paragraph">
                        <wp:posOffset>-1211580</wp:posOffset>
                      </wp:positionV>
                      <wp:extent cx="63499" cy="63500"/>
                      <wp:effectExtent l="0" t="0" r="0" b="0"/>
                      <wp:wrapNone/>
                      <wp:docPr id="9" name="KGD_KG_Seal_15 9" descr="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"/>
                      <wp:cNvGraphicFramePr>
                        <a:graphicFrameLocks noChangeAspect="0"/>
                      </wp:cNvGraphicFramePr>
                      <a:graphic>
                        <a:graphicData uri="http://schemas.microsoft.com/office/word/2010/wordprocessingShape">
                          <wps:wsp>
                            <wps:cNvSpPr/>
                            <wps:spPr>
                              <a:xfrm rot="0">
                                <a:off x="0" y="0"/>
                                <a:ext cx="63499" cy="63500"/>
                              </a:xfrm>
                              <a:prstGeom prst="rect"/>
                              <a:solidFill>
                                <a:srgbClr val="FFFFFF"/>
                              </a:solidFill>
                              <a:ln w="12700" cmpd="sng" cap="flat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</a:ln>
                            </wps:spPr>
                            <wps:bodyPr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type="#_x0000_t1" id="KGD_KG_Seal_15 10" o:spid="_x0000_s10" fillcolor="#FFFFFF" stroked="t" strokeweight="1.0pt" alt="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" style="position:absolute;&#10;margin-left:-52.9pt;&#10;margin-top:-95.4pt;&#10;width:4.999999pt;&#10;height:5.000002pt;&#10;z-index:27;&#10;mso-position-horizontal:absolute;&#10;mso-position-vertical:absolute;&#10;visibility:hidden;">
                      <v:stroke color="#000000"/>
                    </v:rect>
                  </w:pict>
                </mc:Fallback>
              </mc:AlternateContent>
            </w:r>
            <w:r>
              <w:rPr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6" behindDoc="0" locked="0" layoutInCell="1" hidden="1" allowOverlap="1">
                      <wp:simplePos x="0" y="0"/>
                      <wp:positionH relativeFrom="column">
                        <wp:posOffset>-671830</wp:posOffset>
                      </wp:positionH>
                      <wp:positionV relativeFrom="paragraph">
                        <wp:posOffset>-1211580</wp:posOffset>
                      </wp:positionV>
                      <wp:extent cx="63499" cy="63500"/>
                      <wp:effectExtent l="0" t="0" r="0" b="0"/>
                      <wp:wrapNone/>
                      <wp:docPr id="11" name="KGD_KG_Seal_14 11" descr="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"/>
                      <wp:cNvGraphicFramePr>
                        <a:graphicFrameLocks noChangeAspect="0"/>
                      </wp:cNvGraphicFramePr>
                      <a:graphic>
                        <a:graphicData uri="http://schemas.microsoft.com/office/word/2010/wordprocessingShape">
                          <wps:wsp>
                            <wps:cNvSpPr/>
                            <wps:spPr>
                              <a:xfrm rot="0">
                                <a:off x="0" y="0"/>
                                <a:ext cx="63499" cy="63500"/>
                              </a:xfrm>
                              <a:prstGeom prst="rect"/>
                              <a:solidFill>
                                <a:srgbClr val="FFFFFF"/>
                              </a:solidFill>
                              <a:ln w="12700" cmpd="sng" cap="flat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</a:ln>
                            </wps:spPr>
                            <wps:bodyPr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type="#_x0000_t1" id="KGD_KG_Seal_14 12" o:spid="_x0000_s12" fillcolor="#FFFFFF" stroked="t" strokeweight="1.0pt" alt="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" style="position:absolute;&#10;margin-left:-52.9pt;&#10;margin-top:-95.4pt;&#10;width:4.999999pt;&#10;height:5.000002pt;&#10;z-index:26;&#10;mso-position-horizontal:absolute;&#10;mso-position-vertical:absolute;&#10;visibility:hidden;">
                      <v:stroke color="#000000"/>
                    </v:rect>
                  </w:pict>
                </mc:Fallback>
              </mc:AlternateContent>
            </w:r>
            <w:r>
              <w:rPr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" behindDoc="0" locked="0" layoutInCell="1" hidden="1" allowOverlap="1">
                      <wp:simplePos x="0" y="0"/>
                      <wp:positionH relativeFrom="column">
                        <wp:posOffset>-671830</wp:posOffset>
                      </wp:positionH>
                      <wp:positionV relativeFrom="paragraph">
                        <wp:posOffset>-1211580</wp:posOffset>
                      </wp:positionV>
                      <wp:extent cx="63499" cy="63500"/>
                      <wp:effectExtent l="0" t="0" r="0" b="0"/>
                      <wp:wrapNone/>
                      <wp:docPr id="13" name="KGD_KG_Seal_13 13" descr="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"/>
                      <wp:cNvGraphicFramePr>
                        <a:graphicFrameLocks noChangeAspect="0"/>
                      </wp:cNvGraphicFramePr>
                      <a:graphic>
                        <a:graphicData uri="http://schemas.microsoft.com/office/word/2010/wordprocessingShape">
                          <wps:wsp>
                            <wps:cNvSpPr/>
                            <wps:spPr>
                              <a:xfrm rot="0">
                                <a:off x="0" y="0"/>
                                <a:ext cx="63499" cy="63500"/>
                              </a:xfrm>
                              <a:prstGeom prst="rect"/>
                              <a:solidFill>
                                <a:srgbClr val="FFFFFF"/>
                              </a:solidFill>
                              <a:ln w="12700" cmpd="sng" cap="flat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</a:ln>
                            </wps:spPr>
                            <wps:bodyPr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type="#_x0000_t1" id="KGD_KG_Seal_13 14" o:spid="_x0000_s14" fillcolor="#FFFFFF" stroked="t" strokeweight="1.0pt" alt="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" style="position:absolute;&#10;margin-left:-52.9pt;&#10;margin-top:-95.4pt;&#10;width:4.999999pt;&#10;height:5.000002pt;&#10;z-index:25;&#10;mso-position-horizontal:absolute;&#10;mso-position-vertical:absolute;&#10;visibility:hidden;">
                      <v:stroke color="#000000"/>
                    </v:rect>
                  </w:pict>
                </mc:Fallback>
              </mc:AlternateContent>
            </w:r>
            <w:r>
              <w:rPr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4" behindDoc="0" locked="0" layoutInCell="1" hidden="1" allowOverlap="1">
                      <wp:simplePos x="0" y="0"/>
                      <wp:positionH relativeFrom="column">
                        <wp:posOffset>-671830</wp:posOffset>
                      </wp:positionH>
                      <wp:positionV relativeFrom="paragraph">
                        <wp:posOffset>-1211580</wp:posOffset>
                      </wp:positionV>
                      <wp:extent cx="63499" cy="63500"/>
                      <wp:effectExtent l="0" t="0" r="0" b="0"/>
                      <wp:wrapNone/>
                      <wp:docPr id="15" name="KGD_KG_Seal_12 15" descr="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"/>
                      <wp:cNvGraphicFramePr>
                        <a:graphicFrameLocks noChangeAspect="0"/>
                      </wp:cNvGraphicFramePr>
                      <a:graphic>
                        <a:graphicData uri="http://schemas.microsoft.com/office/word/2010/wordprocessingShape">
                          <wps:wsp>
                            <wps:cNvSpPr/>
                            <wps:spPr>
                              <a:xfrm rot="0">
                                <a:off x="0" y="0"/>
                                <a:ext cx="63499" cy="63500"/>
                              </a:xfrm>
                              <a:prstGeom prst="rect"/>
                              <a:solidFill>
                                <a:srgbClr val="FFFFFF"/>
                              </a:solidFill>
                              <a:ln w="12700" cmpd="sng" cap="flat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</a:ln>
                            </wps:spPr>
                            <wps:bodyPr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type="#_x0000_t1" id="KGD_KG_Seal_12 16" o:spid="_x0000_s16" fillcolor="#FFFFFF" stroked="t" strokeweight="1.0pt" alt="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" style="position:absolute;&#10;margin-left:-52.9pt;&#10;margin-top:-95.4pt;&#10;width:4.999999pt;&#10;height:5.000002pt;&#10;z-index:24;&#10;mso-position-horizontal:absolute;&#10;mso-position-vertical:absolute;&#10;visibility:hidden;">
                      <v:stroke color="#000000"/>
                    </v:rect>
                  </w:pict>
                </mc:Fallback>
              </mc:AlternateContent>
            </w:r>
            <w:r>
              <w:rPr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3" behindDoc="0" locked="0" layoutInCell="1" hidden="1" allowOverlap="1">
                      <wp:simplePos x="0" y="0"/>
                      <wp:positionH relativeFrom="column">
                        <wp:posOffset>-671830</wp:posOffset>
                      </wp:positionH>
                      <wp:positionV relativeFrom="paragraph">
                        <wp:posOffset>-1211580</wp:posOffset>
                      </wp:positionV>
                      <wp:extent cx="63499" cy="63500"/>
                      <wp:effectExtent l="0" t="0" r="0" b="0"/>
                      <wp:wrapNone/>
                      <wp:docPr id="17" name="KGD_KG_Seal_11 17" descr="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"/>
                      <wp:cNvGraphicFramePr>
                        <a:graphicFrameLocks noChangeAspect="0"/>
                      </wp:cNvGraphicFramePr>
                      <a:graphic>
                        <a:graphicData uri="http://schemas.microsoft.com/office/word/2010/wordprocessingShape">
                          <wps:wsp>
                            <wps:cNvSpPr/>
                            <wps:spPr>
                              <a:xfrm rot="0">
                                <a:off x="0" y="0"/>
                                <a:ext cx="63499" cy="63500"/>
                              </a:xfrm>
                              <a:prstGeom prst="rect"/>
                              <a:solidFill>
                                <a:srgbClr val="FFFFFF"/>
                              </a:solidFill>
                              <a:ln w="12700" cmpd="sng" cap="flat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</a:ln>
                            </wps:spPr>
                            <wps:bodyPr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type="#_x0000_t1" id="KGD_KG_Seal_11 18" o:spid="_x0000_s18" fillcolor="#FFFFFF" stroked="t" strokeweight="1.0pt" alt="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" style="position:absolute;&#10;margin-left:-52.9pt;&#10;margin-top:-95.4pt;&#10;width:4.999999pt;&#10;height:5.000002pt;&#10;z-index:23;&#10;mso-position-horizontal:absolute;&#10;mso-position-vertical:absolute;&#10;visibility:hidden;">
                      <v:stroke color="#000000"/>
                    </v:rect>
                  </w:pict>
                </mc:Fallback>
              </mc:AlternateContent>
            </w:r>
            <w:r>
              <w:rPr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2" behindDoc="0" locked="0" layoutInCell="1" hidden="1" allowOverlap="1">
                      <wp:simplePos x="0" y="0"/>
                      <wp:positionH relativeFrom="column">
                        <wp:posOffset>-671830</wp:posOffset>
                      </wp:positionH>
                      <wp:positionV relativeFrom="paragraph">
                        <wp:posOffset>-1212215</wp:posOffset>
                      </wp:positionV>
                      <wp:extent cx="63499" cy="63500"/>
                      <wp:effectExtent l="0" t="0" r="0" b="0"/>
                      <wp:wrapNone/>
                      <wp:docPr id="19" name="KGD_Gobal1 19" descr="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"/>
                      <wp:cNvGraphicFramePr>
                        <a:graphicFrameLocks noChangeAspect="0"/>
                      </wp:cNvGraphicFramePr>
                      <a:graphic>
                        <a:graphicData uri="http://schemas.microsoft.com/office/word/2010/wordprocessingShape">
                          <wps:wsp>
                            <wps:cNvSpPr/>
                            <wps:spPr>
                              <a:xfrm rot="0">
                                <a:off x="0" y="0"/>
                                <a:ext cx="63499" cy="63500"/>
                              </a:xfrm>
                              <a:prstGeom prst="rect"/>
                              <a:solidFill>
                                <a:srgbClr val="FFFFFF"/>
                              </a:solidFill>
                              <a:ln w="12700" cmpd="sng" cap="flat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</a:ln>
                            </wps:spPr>
                            <wps:bodyPr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type="#_x0000_t1" id="KGD_Gobal1 20" o:spid="_x0000_s20" fillcolor="#FFFFFF" stroked="t" strokeweight="1.0pt" alt="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" style="position:absolute;&#10;margin-left:-52.9pt;&#10;margin-top:-95.450005pt;&#10;width:4.999999pt;&#10;height:5.000002pt;&#10;z-index:22;&#10;mso-position-horizontal:absolute;&#10;mso-position-vertical:absolute;&#10;visibility:hidden;">
                      <v:stroke color="#000000"/>
                    </v:rect>
                  </w:pict>
                </mc:Fallback>
              </mc:AlternateContent>
            </w: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209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代*源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6402**********075X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王*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宁夏残疾人康复中心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210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 xml:space="preserve">丁*哲 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6405**********0012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马*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宁夏残疾人康复中心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211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马*辰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6403**********3619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马*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宁夏残疾人康复中心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212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牛*玥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6401**********3129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郭*彦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宁夏残疾人康复中心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213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鲍*禾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6401**********2947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董*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宁夏残疾人康复中心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214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张*萱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6401**********0683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张*伟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宁夏残疾人康复中心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215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赵*鑫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6401**********0678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赵*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宁夏残疾人康复中心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216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白*忻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6401**********0623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王*洁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宁夏残疾人康复中心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彭*湉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6403**********2423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彭*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宁夏残疾人康复中心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218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马*泽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6401**********3617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马*强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宁夏残疾人康复中心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219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马*城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6404**********1011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吴*芳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宁夏残疾人康复中心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220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孟*辰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6401**********3813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关*洁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宁夏残疾人康复中心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221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柳*涵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6201**********1024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孟*梅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宁夏残疾人康复中心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222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虎*惠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6401**********312X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惠*乃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宁夏残疾人康复中心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223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闫*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男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6403**********2113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刘*芳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宁夏残疾人康复中心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  <w:tr>
        <w:trPr>
          <w:trHeight w:val="315"/>
        </w:trPr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224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刘*歌</w:t>
            </w:r>
          </w:p>
        </w:tc>
        <w:tc>
          <w:tcPr>
            <w:tcW w:w="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女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6401**********0628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申*良</w:t>
            </w:r>
          </w:p>
        </w:tc>
        <w:tc>
          <w:tcPr>
            <w:tcW w:w="3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宁夏残疾人康复中心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eastAsia="宋体" w:cs="宋体" w:hint="eastAsia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eastAsia="宋体" w:cs="宋体" w:hint="eastAsia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-SA"/>
              </w:rPr>
              <w:t>通过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Chars="200" w:firstLine="640"/>
        <w:textAlignment w:val="auto"/>
        <w:rPr>
          <w:rFonts w:ascii="Times New Roman" w:eastAsia="仿宋_GB2312" w:cs="Times New Roman" w:hAnsi="Times New Roman"/>
          <w:sz w:val="32"/>
          <w:szCs w:val="32"/>
          <w:lang w:val="en-US" w:eastAsia="zh-CN"/>
        </w:rPr>
      </w:pPr>
      <w:r>
        <w:rPr>
          <w:rFonts w:ascii="Times New Roman" w:eastAsia="仿宋_GB2312" w:cs="Times New Roman" w:hAnsi="Times New Roman"/>
          <w:sz w:val="32"/>
          <w:szCs w:val="32"/>
          <w:lang w:eastAsia="zh-CN"/>
        </w:rPr>
        <w:t>联系电话：</w:t>
      </w:r>
      <w:r>
        <w:rPr>
          <w:rFonts w:ascii="Times New Roman" w:eastAsia="仿宋_GB2312" w:cs="Times New Roman" w:hAnsi="Times New Roman"/>
          <w:sz w:val="32"/>
          <w:szCs w:val="32"/>
          <w:lang w:val="en-US" w:eastAsia="zh-CN"/>
        </w:rPr>
        <w:t xml:space="preserve">0951-8629035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Chars="200" w:firstLine="640"/>
        <w:textAlignment w:val="auto"/>
        <w:rPr>
          <w:rFonts w:ascii="Times New Roman" w:eastAsia="仿宋_GB2312" w:cs="Times New Roman" w:hAnsi="Times New Roman"/>
          <w:sz w:val="32"/>
          <w:szCs w:val="32"/>
          <w:lang w:val="en-US" w:eastAsia="zh-CN"/>
        </w:rPr>
      </w:pPr>
      <w:r>
        <w:rPr>
          <w:rFonts w:ascii="Times New Roman" w:eastAsia="仿宋_GB2312" w:cs="Times New Roman" w:hAnsi="Times New Roman"/>
          <w:sz w:val="32"/>
          <w:szCs w:val="32"/>
          <w:lang w:val="en-US" w:eastAsia="zh-CN"/>
        </w:rPr>
        <w:t>地址：宁夏银川市金凤区湖畔路115号 宁夏残疾人康复中心（宁夏康复医院）2楼启智科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Chars="200" w:firstLine="640"/>
        <w:textAlignment w:val="auto"/>
        <w:rPr>
          <w:rFonts w:ascii="Times New Roman" w:eastAsia="仿宋_GB2312" w:cs="Times New Roman" w:hAnsi="Times New Roman"/>
          <w:sz w:val="32"/>
          <w:szCs w:val="32"/>
          <w:lang w:val="en-US" w:eastAsia="zh-CN"/>
        </w:rPr>
      </w:pPr>
      <w:r>
        <w:rPr>
          <w:rFonts w:ascii="Times New Roman" w:eastAsia="仿宋_GB2312" w:cs="Times New Roman" w:hAnsi="Times New Roman"/>
          <w:sz w:val="32"/>
          <w:szCs w:val="32"/>
          <w:lang w:val="en-US" w:eastAsia="zh-CN"/>
        </w:rPr>
        <w:t>（项目执行的最终解释工作由宁夏残疾人康复中心负责）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Chars="1100" w:firstLine="3520"/>
        <w:jc w:val="both"/>
        <w:textAlignment w:val="auto"/>
        <w:rPr>
          <w:rFonts w:ascii="仿宋_GB2312" w:eastAsia="仿宋_GB2312" w:cs="仿宋_GB2312" w:hint="eastAsia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Chars="1100" w:firstLine="3520"/>
        <w:jc w:val="both"/>
        <w:textAlignment w:val="auto"/>
        <w:rPr>
          <w:rFonts w:ascii="仿宋_GB2312" w:eastAsia="仿宋_GB2312" w:cs="仿宋_GB2312" w:hint="eastAsia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ascii="仿宋_GB2312" w:eastAsia="仿宋_GB2312" w:cs="仿宋_GB2312"/>
          <w:sz w:val="32"/>
          <w:szCs w:val="32"/>
          <w:lang w:val="en-US" w:eastAsia="zh-CN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9" behindDoc="0" locked="0" layoutInCell="1" hidden="0" allowOverlap="1">
                <wp:simplePos x="0" y="0"/>
                <wp:positionH relativeFrom="column">
                  <wp:posOffset>-3780155</wp:posOffset>
                </wp:positionH>
                <wp:positionV relativeFrom="paragraph">
                  <wp:posOffset>-5346065</wp:posOffset>
                </wp:positionV>
                <wp:extent cx="15120620" cy="21384260"/>
                <wp:effectExtent l="0" t="0" r="0" b="0"/>
                <wp:wrapNone/>
                <wp:docPr id="21" name="KG_Shd_7 21"/>
                <wp:cNvGraphicFramePr>
                  <a:graphicFrameLocks noChangeAspect="0"/>
                </wp:cNvGraphicFramePr>
                <a:graphic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5120620" cy="21384260"/>
                        </a:xfrm>
                        <a:prstGeom prst="rect"/>
                        <a:solidFill>
                          <a:srgbClr val="FFFFFF">
                            <a:alpha val="0"/>
                          </a:srgbClr>
                        </a:solidFill>
                        <a:ln w="12700" cmpd="sng" cap="flat">
                          <a:solidFill>
                            <a:srgbClr val="FFFFFF"/>
                          </a:solidFill>
                          <a:prstDash val="solid"/>
                          <a:miter/>
                        </a:ln>
                      </wps:spPr>
                      <wps:bodyPr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type="#_x0000_t1" id="KG_Shd_7 22" o:spid="_x0000_s22" fillcolor="#FFFFFF" stroked="t" strokeweight="1.0pt" style="position:absolute;&#10;margin-left:-297.65pt;&#10;margin-top:-420.94998pt;&#10;width:1190.6pt;&#10;height:1683.7999pt;&#10;z-index:29;&#10;mso-position-horizontal:absolute;&#10;mso-position-vertical:absolute;">
                <v:fill opacity="0f"/>
                <v:stroke color="#FFFFFF"/>
              </v:rect>
            </w:pict>
          </mc:Fallback>
        </mc:AlternateContent>
      </w:r>
      <w:r>
        <w:rPr>
          <w:rFonts w:ascii="仿宋_GB2312" w:eastAsia="仿宋_GB2312" w:cs="仿宋_GB2312" w:hint="eastAsia"/>
          <w:sz w:val="32"/>
          <w:szCs w:val="32"/>
          <w:lang w:val="en-US" w:eastAsia="zh-CN"/>
        </w:rPr>
        <w:t>宁夏回族自治区</w:t>
      </w:r>
      <w:r>
        <w:rPr>
          <w:sz w:val="32"/>
        </w:rPr>
        <w:drawing>
          <wp:anchor distT="0" distB="0" distL="114300" distR="114300" simplePos="0" relativeHeight="21" behindDoc="0" locked="1" layoutInCell="1" hidden="0" allowOverlap="1">
            <wp:simplePos x="0" y="0"/>
            <wp:positionH relativeFrom="page">
              <wp:posOffset>4328795</wp:posOffset>
            </wp:positionH>
            <wp:positionV relativeFrom="page">
              <wp:posOffset>6122670</wp:posOffset>
            </wp:positionV>
            <wp:extent cx="1515745" cy="1515744"/>
            <wp:effectExtent l="0" t="0" r="0" b="0"/>
            <wp:wrapNone/>
            <wp:docPr id="23" name="KG_6AD86FBE$01$29$0000$N$000700 23" descr="Seal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5" name="KG_6AD86FBE$01$29$0000$N$000700 25"/>
                    <pic:cNvPicPr/>
                  </pic:nvPicPr>
                  <pic:blipFill>
                    <a:blip r:embed="rId4">
                      <a:grayscl/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515745" cy="1515744"/>
                    </a:xfrm>
                    <a:prstGeom prst="rect"/>
                    <a:noFill/>
                    <a:ln w="12700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anchor>
        </w:drawing>
      </w:r>
      <w:r>
        <w:rPr>
          <w:rFonts w:ascii="仿宋_GB2312" w:eastAsia="仿宋_GB2312" w:cs="仿宋_GB2312" w:hint="eastAsia"/>
          <w:sz w:val="32"/>
          <w:szCs w:val="32"/>
          <w:lang w:val="en-US" w:eastAsia="zh-CN"/>
        </w:rPr>
        <w:t xml:space="preserve">残疾人康复中心  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jc w:val="right"/>
        <w:textAlignment w:val="auto"/>
        <w:rPr>
          <w:rFonts w:ascii="仿宋_GB2312" w:eastAsia="仿宋_GB2312" w:cs="仿宋_GB2312"/>
          <w:sz w:val="32"/>
          <w:szCs w:val="32"/>
          <w:lang w:val="en-US" w:eastAsia="zh-CN"/>
        </w:rPr>
      </w:pPr>
      <w:r>
        <w:rPr>
          <w:rFonts w:ascii="仿宋_GB2312" w:eastAsia="仿宋_GB2312" w:cs="仿宋_GB2312" w:hint="eastAsia"/>
          <w:sz w:val="32"/>
          <w:szCs w:val="32"/>
          <w:lang w:val="en-US" w:eastAsia="zh-CN"/>
        </w:rPr>
        <w:t xml:space="preserve">2026年10月21日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textAlignment w:val="auto"/>
        <w:outlineLvl w:val="9"/>
        <w:rPr>
          <w:rFonts w:ascii="仿宋_GB2312" w:eastAsia="仿宋_GB2312" w:cs="仿宋_GB2312" w:hint="eastAsia"/>
          <w:sz w:val="32"/>
          <w:szCs w:val="32"/>
          <w:lang w:val="en-US" w:eastAsia="zh-CN"/>
        </w:rPr>
      </w:pPr>
    </w:p>
    <w:sectPr>
      <w:footerReference w:type="default" r:id="rId2"/>
      <w:pgSz w:w="11906" w:h="16838"/>
      <w:pgMar w:top="2098" w:right="1474" w:bottom="1984" w:left="1587" w:header="851" w:footer="1417" w:gutter="0"/>
      <w:pgNumType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宋体">
    <w:altName w:val="Droid Sans"/>
    <w:panose1 w:val="02010600030101010101"/>
    <w:charset w:val="86"/>
    <w:family w:val="auto"/>
    <w:pitch w:val="variable"/>
    <w:sig w:usb0="00000203" w:usb1="288F0000" w:usb2="00000006" w:usb3="00000000" w:csb0="00040001" w:csb1="00000000"/>
  </w:font>
  <w:font w:name="仿宋_GB2312">
    <w:panose1 w:val="02010609030101010101"/>
    <w:charset w:val="86"/>
    <w:family w:val="auto"/>
    <w:pitch w:val="variable"/>
    <w:sig w:usb0="00000001" w:usb1="080E0000" w:usb2="00000000" w:usb3="00000000" w:csb0="00040000" w:csb1="00000000"/>
  </w:font>
  <w:font w:name="Times New Roman">
    <w:panose1 w:val="02020603050405020304"/>
    <w:charset w:val="00"/>
    <w:family w:val="auto"/>
    <w:pitch w:val="variable"/>
    <w:sig w:usb0="00007A87" w:usb1="80000000" w:usb2="00000008" w:usb3="00000000" w:csb0="400001FF" w:csb1="FFFF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Calibri">
    <w:altName w:val="Times New Roman"/>
    <w:panose1 w:val="020F0502020204030204"/>
    <w:charset w:val="00"/>
    <w:family w:val="swiss"/>
    <w:pitch w:val="variable"/>
    <w:sig w:usb0="00000000" w:usb1="00000000" w:usb2="00000001" w:usb3="00000000" w:csb0="0000019F" w:csb1="00000000"/>
  </w:font>
  <w:font w:name="Luxi Sans">
    <w:altName w:val="Droid Sans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荣耀黑体">
    <w:altName w:val="Droid Sans Fallback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Liberation Sans">
    <w:altName w:val="Droid Sans"/>
    <w:panose1 w:val="00000000000000000000"/>
    <w:charset w:val="00"/>
    <w:family w:val="swiss"/>
    <w:pitch w:val="variable"/>
    <w:sig w:usb0="00000000" w:usb1="00000000" w:usb2="00000000" w:usb3="00000000" w:csb0="00040001" w:csb1="00000000"/>
  </w:font>
  <w:font w:name="Noto Sans CJK SC Regular">
    <w:altName w:val="Droid Sans"/>
    <w:panose1 w:val="020B0500000000000000"/>
    <w:charset w:val="86"/>
    <w:family w:val="auto"/>
    <w:pitch w:val="variable"/>
    <w:sig w:usb0="30000003" w:usb1="2BDF3C10" w:usb2="00000016" w:usb3="00000000" w:csb0="602E0107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17"/>
      <w:tabs>
        <w:tab w:val="clear" w:pos="4153"/>
        <w:tab w:val="clear" w:pos="8306"/>
        <w:tab w:val="center" w:pos="4153"/>
        <w:tab w:val="right" w:pos="8306"/>
      </w:tabs>
    </w:pPr>
    <w:r>
      <w:rPr>
        <w:sz w:val="18"/>
      </w:rPr>
      <mc:AlternateContent>
        <mc:Choice Requires="wps">
          <w:drawing>
            <wp:anchor distT="0" distB="0" distL="114300" distR="114300" simplePos="0" relativeHeight="30" behindDoc="0" locked="0" layoutInCell="1" hidden="0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899668" cy="230251"/>
              <wp:effectExtent l="0" t="0" r="0" b="0"/>
              <wp:wrapNone/>
              <wp:docPr id="1" name="文本框 1 1"/>
              <wp:cNvGraphicFramePr>
                <a:graphicFrameLocks noChangeAspect="0"/>
              </wp:cNvGraphicFramePr>
              <a:graphic>
                <a:graphicData uri="http://schemas.microsoft.com/office/word/2010/wordprocessingShape">
                  <wps:wsp>
                    <wps:cNvSpPr/>
                    <wps:spPr>
                      <a:xfrm rot="0">
                        <a:off x="0" y="0"/>
                        <a:ext cx="899668" cy="230251"/>
                      </a:xfrm>
                      <a:prstGeom prst="rect"/>
                      <a:noFill/>
                      <a:ln w="12700" cmpd="sng" cap="flat">
                        <a:noFill/>
                        <a:prstDash val="solid"/>
                        <a:miter/>
                      </a:ln>
                    </wps:spPr>
                    <wps:txbx id="2">
                      <w:txbxContent>
                        <w:p>
                          <w:pPr>
                            <w:pStyle w:val="17"/>
                            <w:keepNext w:val="0"/>
                            <w:keepLines w:val="0"/>
                            <w:pageBreakBefore w:val="0"/>
                            <w:widowControl w:val="0"/>
                            <w:tabs>
                              <w:tab w:val="clear" w:pos="4153"/>
                              <w:tab w:val="clear" w:pos="8306"/>
                              <w:tab w:val="center" w:pos="4153"/>
                              <w:tab w:val="right" w:pos="8306"/>
                            </w:tabs>
                            <w:kinsoku/>
                            <w:wordWrap/>
                            <w:overflowPunct/>
                            <w:topLinePunct w:val="0"/>
                            <w:autoSpaceDE/>
                            <w:autoSpaceDN/>
                            <w:bidi w:val="0"/>
                            <w:adjustRightInd/>
                            <w:snapToGrid w:val="0"/>
                            <w:ind w:leftChars="100" w:left="210" w:rightChars="100" w:right="210"/>
                            <w:textAlignment w:val="auto"/>
                          </w:pPr>
                          <w:r>
                            <w:rPr>
                              <w:rFonts w:ascii="宋体" w:eastAsia="宋体" w:cs="宋体" w:hint="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宋体" w:eastAsia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eastAsia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eastAsia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eastAsia="宋体" w:cs="宋体" w:hint="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ascii="宋体" w:eastAsia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eastAsia="宋体" w:cs="宋体" w:hint="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type="#_x0000_t202" id="文本框 1 3" o:spid="_x0000_s3" filled="f" stroked="f" strokeweight="1.0pt" style="position:absolute;&#10;margin-left:0.0pt;&#10;margin-top:0.0pt;&#10;width:70.840004pt;&#10;height:18.130003pt;&#10;z-index:30;&#10;mso-position-horizontal:outside;&#10;mso-position-horizontal-relative:margin;&#10;mso-position-vertical:absolute;&#10;mso-wrap-style:none;">
              <v:stroke color="#000000"/>
              <v:textbox id="850" inset="0mm,0mm,0mm,0mm" o:insetmode="custom" style="layout-flow:horizontal;&#10;v-text-anchor:top;&#10;mso-fit-shape-to-text:t;">
                <w:txbxContent>
                  <w:p>
                    <w:pPr>
                      <w:pStyle w:val="17"/>
                      <w:keepNext w:val="0"/>
                      <w:keepLines w:val="0"/>
                      <w:pageBreakBefore w:val="0"/>
                      <w:widowControl w:val="0"/>
                      <w:tabs>
                        <w:tab w:val="clear" w:pos="4153"/>
                        <w:tab w:val="clear" w:pos="8306"/>
                        <w:tab w:val="center" w:pos="4153"/>
                        <w:tab w:val="right" w:pos="8306"/>
                      </w:tabs>
                      <w:kinsoku/>
                      <w:wordWrap/>
                      <w:overflowPunct/>
                      <w:topLinePunct w:val="0"/>
                      <w:autoSpaceDE/>
                      <w:autoSpaceDN/>
                      <w:bidi w:val="0"/>
                      <w:adjustRightInd/>
                      <w:snapToGrid w:val="0"/>
                      <w:ind w:leftChars="100" w:left="210" w:rightChars="100" w:right="210"/>
                      <w:textAlignment w:val="auto"/>
                    </w:pPr>
                    <w:r>
                      <w:rPr>
                        <w:rFonts w:ascii="宋体" w:eastAsia="宋体" w:cs="宋体" w:hint="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宋体" w:eastAsia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eastAsia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eastAsia="宋体" w:cs="宋体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eastAsia="宋体" w:cs="宋体" w:hint="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ascii="宋体" w:eastAsia="宋体" w:cs="宋体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eastAsia="宋体" w:cs="宋体" w:hint="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207"/>
  <w:bordersDoNotSurroundHeader/>
  <w:bordersDoNotSurroundFooter/>
  <w:documentProtection w:edit="readOnly" w:enforcement="1"/>
  <w:defaultTabStop w:val="420"/>
  <w:drawingGridHorizontalSpacing w:val="18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growAutofit/>
    <w:doNotUseIndentAsNumberingTabStop/>
    <w:useAltKinsokuLineBreakRules/>
    <w:splitPgBreakAndParaMark/>
    <w:compatSetting w:name="compatibilityMode" w:uri="http://schemas.microsoft.com/office/word" w:val="14"/>
  </w:compat>
  <w:docVars>
    <w:docVar w:name="DocumentName" w:val="_iw26b_21155340"/>
    <w:docVar w:name="DocumentID" w:val="{209CD0E1-4073-4DE1-9D22-22719AB61970}"/>
  </w:docVar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Times New Roman" w:hAnsi="Calibri"/>
      <w:kern w:val="2"/>
      <w:sz w:val="21"/>
      <w:szCs w:val="22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2">
    <w:name w:val="heading 2"/>
    <w:basedOn w:val="0"/>
    <w:next w:val="0"/>
    <w:pPr>
      <w:keepNext/>
      <w:keepLines/>
      <w:spacing w:before="260" w:after="260" w:line="415" w:lineRule="auto"/>
      <w:outlineLvl w:val="1"/>
    </w:pPr>
    <w:rPr>
      <w:rFonts w:ascii="Luxi Sans" w:eastAsia="荣耀黑体" w:hAnsi="Luxi Sans"/>
      <w:b/>
      <w:sz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caption"/>
    <w:basedOn w:val="0"/>
    <w:pPr>
      <w:widowControl w:val="0"/>
      <w:suppressLineNumbers/>
      <w:suppressAutoHyphens/>
      <w:bidi w:val="0"/>
      <w:spacing w:before="120" w:after="120"/>
    </w:pPr>
    <w:rPr>
      <w:i/>
      <w:iCs/>
      <w:color w:val="auto"/>
      <w:sz w:val="24"/>
      <w:szCs w:val="24"/>
    </w:rPr>
  </w:style>
  <w:style w:type="paragraph" w:styleId="16">
    <w:name w:val="Body Text"/>
    <w:basedOn w:val="0"/>
    <w:pPr>
      <w:widowControl w:val="0"/>
      <w:suppressAutoHyphens/>
      <w:bidi w:val="0"/>
      <w:spacing w:before="0" w:after="140" w:line="276" w:lineRule="auto"/>
    </w:pPr>
    <w:rPr>
      <w:color w:val="auto"/>
      <w:szCs w:val="24"/>
    </w:rPr>
  </w:style>
  <w:style w:type="paragraph" w:styleId="17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8">
    <w:name w:val="header"/>
    <w:basedOn w:val="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9">
    <w:name w:val="List"/>
    <w:basedOn w:val="16"/>
  </w:style>
  <w:style w:type="character" w:customStyle="1" w:styleId="20">
    <w:name w:val="默认段落字体1"/>
    <w:rPr>
      <w:rFonts w:ascii="Times New Roman" w:eastAsia="宋体" w:cs="Times New Roman" w:hAnsi="Times New Roman"/>
    </w:rPr>
  </w:style>
  <w:style w:type="paragraph" w:customStyle="1" w:styleId="21">
    <w:name w:val="Heading"/>
    <w:basedOn w:val="0"/>
    <w:next w:val="16"/>
    <w:pPr>
      <w:keepNext/>
      <w:widowControl w:val="0"/>
      <w:suppressAutoHyphens/>
      <w:bidi w:val="0"/>
      <w:spacing w:before="240" w:after="120"/>
    </w:pPr>
    <w:rPr>
      <w:rFonts w:ascii="Liberation Sans" w:eastAsia="Noto Sans CJK SC Regular" w:cs="Noto Sans CJK SC Regular" w:hAnsi="Liberation Sans"/>
      <w:color w:val="auto"/>
      <w:sz w:val="28"/>
      <w:szCs w:val="28"/>
      <w:lang w:bidi="ar-SA"/>
    </w:rPr>
  </w:style>
  <w:style w:type="paragraph" w:customStyle="1" w:styleId="22">
    <w:name w:val="Index"/>
    <w:basedOn w:val="0"/>
    <w:pPr>
      <w:widowControl w:val="0"/>
      <w:suppressLineNumbers/>
      <w:suppressAutoHyphens/>
      <w:bidi w:val="0"/>
    </w:pPr>
    <w:rPr>
      <w:color w:val="auto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image" Target="media/5.jpg"/><Relationship Id="rId4" Type="http://schemas.openxmlformats.org/officeDocument/2006/relationships/image" Target="media/24.png"/><Relationship Id="rId5" Type="http://schemas.openxmlformats.org/officeDocument/2006/relationships/styles" Target="styles.xml"/><Relationship Id="rId6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14102583</TotalTime>
  <Application>Honor_Office</Application>
  <Pages>7</Pages>
  <Words>5117</Words>
  <Characters>9292</Characters>
  <Lines>1597</Lines>
  <Paragraphs>1585</Paragraphs>
  <CharactersWithSpaces>9318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王静国</dc:creator>
  <cp:lastModifiedBy>HONOR Docs</cp:lastModifiedBy>
  <cp:revision>0</cp:revision>
  <cp:lastPrinted>2018-12-18T03:30:00Z</cp:lastPrinted>
  <dcterms:created xsi:type="dcterms:W3CDTF">2014-10-29T12:08:00Z</dcterms:created>
  <dcterms:modified xsi:type="dcterms:W3CDTF">2026-10-22T11:00:20Z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2052-12.8.2.20327</vt:lpwstr>
  </property>
</Properties>
</file>